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GR-059-KC8-2026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Unterhaltsreinigung - WIRO Wohnen in Rostock Wohnungsgesellschaft mbH - KC8</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Unterhaltsreinigung Treppenhäuser Rostock-Evershagen Quartier 12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4572684" w:rsidR="00082E29" w:rsidRPr="00063289" w:rsidRDefault="00090B13" w:rsidP="00365289">
            <w:pPr>
              <w:jc w:val="left"/>
            </w:pPr>
            <w:r>
              <w:t>Rostock-</w:t>
            </w:r>
            <w:proofErr w:type="spellStart"/>
            <w:r>
              <w:t>Evershagen</w:t>
            </w:r>
            <w:proofErr w:type="spellEnd"/>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2AE8141" w:rsidR="00082E29" w:rsidRPr="00063289" w:rsidRDefault="00090B13" w:rsidP="00365289">
            <w:pPr>
              <w:jc w:val="left"/>
            </w:pPr>
            <w:r>
              <w:t>Objekte gem. Leistungsverzeichnis</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315D308C" w:rsidR="00082E29" w:rsidRPr="00063289" w:rsidRDefault="00090B13" w:rsidP="003558A4">
            <w:pPr>
              <w:jc w:val="left"/>
            </w:pPr>
            <w:r>
              <w:t>Ausführung ab 01.11.2026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2E9CDDD5" w:rsidR="00082E29" w:rsidRPr="00063289" w:rsidRDefault="00090B13" w:rsidP="003558A4">
            <w:pPr>
              <w:jc w:val="left"/>
            </w:pPr>
            <w:r>
              <w:t>31.10.2027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52F710B1" w:rsidR="00B43DCD" w:rsidRPr="00063289" w:rsidRDefault="00090B13"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22093AE2" w14:textId="77777777" w:rsidR="00090B13" w:rsidRPr="00B231A6" w:rsidRDefault="00090B13" w:rsidP="00090B13">
      <w:pPr>
        <w:pStyle w:val="berschrift1"/>
        <w:numPr>
          <w:ilvl w:val="0"/>
          <w:numId w:val="0"/>
        </w:numPr>
        <w:ind w:left="851"/>
      </w:pPr>
      <w:r>
        <w:t>s</w:t>
      </w:r>
      <w:r w:rsidRPr="00B231A6">
        <w:t>h. Anlage 1 „Weitere Besondere Vertragsbedingungen“</w:t>
      </w:r>
    </w:p>
    <w:p w14:paraId="5724A5C0" w14:textId="77777777" w:rsidR="00090B13" w:rsidRPr="00B231A6" w:rsidRDefault="00090B13" w:rsidP="00090B13">
      <w:pPr>
        <w:pStyle w:val="berschrift1"/>
        <w:numPr>
          <w:ilvl w:val="0"/>
          <w:numId w:val="0"/>
        </w:numPr>
        <w:ind w:left="851"/>
      </w:pPr>
      <w:r>
        <w:t>s</w:t>
      </w:r>
      <w:r w:rsidRPr="00B231A6">
        <w:t>h. Anlage A „</w:t>
      </w:r>
      <w:r>
        <w:t>E</w:t>
      </w:r>
      <w:r w:rsidRPr="00B231A6">
        <w:t>rgänzende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90B13"/>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82E9B"/>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A3056"/>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445</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Katharina Czajkowski</cp:lastModifiedBy>
  <cp:revision>3</cp:revision>
  <cp:lastPrinted>2010-03-26T09:54:00Z</cp:lastPrinted>
  <dcterms:created xsi:type="dcterms:W3CDTF">2026-07-30T06:40:00Z</dcterms:created>
  <dcterms:modified xsi:type="dcterms:W3CDTF">2026-07-30T06:41:00Z</dcterms:modified>
</cp:coreProperties>
</file>